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941" w:tblpY="3381"/>
        <w:tblW w:w="9026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Look w:val="0000" w:firstRow="0" w:lastRow="0" w:firstColumn="0" w:lastColumn="0" w:noHBand="0" w:noVBand="0"/>
      </w:tblPr>
      <w:tblGrid>
        <w:gridCol w:w="9026"/>
      </w:tblGrid>
      <w:tr w:rsidR="00561F28" w:rsidTr="00334A2D">
        <w:trPr>
          <w:trHeight w:val="4619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:rsidR="00561F28" w:rsidRDefault="00334A2D" w:rsidP="00561F28">
            <w:pPr>
              <w:framePr w:hSpace="0" w:wrap="auto" w:vAnchor="margin" w:hAnchor="text" w:xAlign="left" w:yAlign="inline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-122555</wp:posOffset>
                      </wp:positionH>
                      <wp:positionV relativeFrom="paragraph">
                        <wp:posOffset>644525</wp:posOffset>
                      </wp:positionV>
                      <wp:extent cx="5753100" cy="3063875"/>
                      <wp:effectExtent l="0" t="0" r="0" b="3175"/>
                      <wp:wrapNone/>
                      <wp:docPr id="3" name="Gruppe 3" descr="Textbloc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3100" cy="3063875"/>
                                <a:chOff x="-1378689" y="1138574"/>
                                <a:chExt cx="6499818" cy="4201633"/>
                              </a:xfrm>
                            </wpg:grpSpPr>
                            <wps:wsp>
                              <wps:cNvPr id="1" name="Textfeld 1"/>
                              <wps:cNvSpPr txBox="1"/>
                              <wps:spPr>
                                <a:xfrm>
                                  <a:off x="-1378689" y="1138574"/>
                                  <a:ext cx="6499818" cy="4201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34A2D" w:rsidRDefault="00DD590D" w:rsidP="00EB68F1">
                                    <w:pPr>
                                      <w:pStyle w:val="berschrift1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334A2D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SCHAMANISCHES TROMMELN FÜR FREIHEIT + INNEREN</w:t>
                                    </w:r>
                                  </w:p>
                                  <w:p w:rsidR="00561F28" w:rsidRPr="002F0E6A" w:rsidRDefault="00DD590D" w:rsidP="00EB68F1">
                                    <w:pPr>
                                      <w:pStyle w:val="berschrift1"/>
                                      <w:rPr>
                                        <w:color w:val="4F6228" w:themeColor="accent6" w:themeShade="80"/>
                                        <w:sz w:val="72"/>
                                        <w:szCs w:val="72"/>
                                      </w:rPr>
                                    </w:pPr>
                                    <w:r w:rsidRPr="00334A2D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FRIEDEN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Gerader Verbinder 2"/>
                              <wps:cNvCnPr/>
                              <wps:spPr>
                                <a:xfrm>
                                  <a:off x="165100" y="236220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e 3" o:spid="_x0000_s1026" alt="Textblock" style="position:absolute;margin-left:-9.65pt;margin-top:50.75pt;width:453pt;height:241.25pt;z-index:-251654144" coordorigin="-13786,11385" coordsize="64998,4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" o:spid="_x0000_s1027" type="#_x0000_t202" style="position:absolute;left:-13786;top:11385;width:64997;height:4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    <v:textbox>
                          <w:txbxContent>
                            <w:p w:rsidR="00334A2D" w:rsidRDefault="00DD590D" w:rsidP="00EB68F1">
                              <w:pPr>
                                <w:pStyle w:val="berschrift1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334A2D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SCHAMANISCHES TROMMELN FÜR FREIHEIT + INNEREN</w:t>
                              </w:r>
                            </w:p>
                            <w:p w:rsidR="00561F28" w:rsidRPr="002F0E6A" w:rsidRDefault="00DD590D" w:rsidP="00EB68F1">
                              <w:pPr>
                                <w:pStyle w:val="berschrift1"/>
                                <w:rPr>
                                  <w:color w:val="4F6228" w:themeColor="accent6" w:themeShade="80"/>
                                  <w:sz w:val="72"/>
                                  <w:szCs w:val="72"/>
                                </w:rPr>
                              </w:pPr>
                              <w:r w:rsidRPr="00334A2D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FRIEDEN</w:t>
                              </w:r>
                            </w:p>
                          </w:txbxContent>
                        </v:textbox>
                      </v:shape>
                      <v:line id="Gerader Verbinder 2" o:spid="_x0000_s1028" style="position:absolute;visibility:visible;mso-wrap-style:square" from="1651,23622" to="1651,2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P6Jb8AAADaAAAADwAAAGRycy9kb3ducmV2LnhtbESP0YrCMBRE3wX/IVzBN00UKdI1LYsg&#10;6Iuw6gdcm7tN2eamNlHr328WFnwcZuYMsykH14oH9aHxrGExVyCIK28arjVczrvZGkSIyAZbz6Th&#10;RQHKYjzaYG78k7/ocYq1SBAOOWqwMXa5lKGy5DDMfUecvG/fO4xJ9rU0PT4T3LVyqVQmHTacFix2&#10;tLVU/ZzuTkNz27mKrhFNWKlXrWx2OG4zraeT4fMDRKQhvsP/7b3RsIS/K+kGyO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fP6Jb8AAADaAAAADwAAAAAAAAAAAAAAAACh&#10;AgAAZHJzL2Rvd25yZXYueG1sUEsFBgAAAAAEAAQA+QAAAI0DAAAAAA==&#10;" strokecolor="#f9ef79 [3044]" strokeweight="4.5pt"/>
                    </v:group>
                  </w:pict>
                </mc:Fallback>
              </mc:AlternateContent>
            </w:r>
            <w:r w:rsidR="0075229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3030219</wp:posOffset>
                      </wp:positionH>
                      <wp:positionV relativeFrom="paragraph">
                        <wp:posOffset>2511425</wp:posOffset>
                      </wp:positionV>
                      <wp:extent cx="3688715" cy="5743575"/>
                      <wp:effectExtent l="0" t="0" r="6985" b="9525"/>
                      <wp:wrapNone/>
                      <wp:docPr id="4" name="Textfeld 4" descr="Farbiger Textblo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8715" cy="5743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64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D590D" w:rsidRPr="002F0E6A" w:rsidRDefault="00DD590D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HERZLICHE EINLADUNG</w:t>
                                  </w:r>
                                </w:p>
                                <w:p w:rsidR="00EB68F1" w:rsidRPr="002F0E6A" w:rsidRDefault="00DD590D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 MIT KLANG UND FOKUS GEMEINSAME ZEICHEN NACH AUSSEN SENDEN</w:t>
                                  </w:r>
                                </w:p>
                                <w:p w:rsidR="00DD590D" w:rsidRPr="002F0E6A" w:rsidRDefault="00DD590D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UND RUHE IM INNEREN FINDEN</w:t>
                                  </w:r>
                                </w:p>
                                <w:p w:rsidR="00DD590D" w:rsidRPr="002F0E6A" w:rsidRDefault="00DD590D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KOMM VORBEI UND UNTERSTÜTZE DIESE </w:t>
                                  </w:r>
                                  <w:r w:rsidR="008B240B"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GEMEINSAME </w:t>
                                  </w: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KRAFT</w:t>
                                  </w:r>
                                </w:p>
                                <w:p w:rsidR="008B240B" w:rsidRPr="002F0E6A" w:rsidRDefault="008B240B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MIT HELI UND WOLFGANG</w:t>
                                  </w:r>
                                </w:p>
                                <w:p w:rsidR="00752294" w:rsidRPr="002F0E6A" w:rsidRDefault="00752294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BITTE UM ANMELDUNG UNTER TEL: 0664 35 13 188</w:t>
                                  </w:r>
                                  <w:r w:rsidR="00611242"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 </w:t>
                                  </w: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8B240B" w:rsidRPr="002F0E6A" w:rsidRDefault="00752294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TROMMLE </w:t>
                                  </w:r>
                                  <w:r w:rsidR="00611242"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AKTIV </w:t>
                                  </w: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MIT ODER SPÜRE </w:t>
                                  </w:r>
                                  <w:r w:rsidR="008B240B"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EINFACH </w:t>
                                  </w: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DIE SCHWINGUNGEN UND LASS DICH INSPIRIEREN </w:t>
                                  </w:r>
                                </w:p>
                                <w:p w:rsidR="00752294" w:rsidRPr="002F0E6A" w:rsidRDefault="00D07BC0" w:rsidP="00EB68F1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FREITAG 25.2.</w:t>
                                  </w:r>
                                  <w:bookmarkStart w:id="0" w:name="_GoBack"/>
                                  <w:bookmarkEnd w:id="0"/>
                                  <w:r w:rsidR="008B240B"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.2022 19:00 UHR</w:t>
                                  </w:r>
                                </w:p>
                                <w:p w:rsidR="00611242" w:rsidRPr="002F0E6A" w:rsidRDefault="00611242" w:rsidP="00611242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MITNEHMEN: </w:t>
                                  </w:r>
                                </w:p>
                                <w:p w:rsidR="00611242" w:rsidRPr="002F0E6A" w:rsidRDefault="00611242" w:rsidP="00611242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>TROMMEL FALLS VORHANDEN , WARME SOCKEN, DECKE</w:t>
                                  </w:r>
                                </w:p>
                                <w:p w:rsidR="00611242" w:rsidRPr="002F0E6A" w:rsidRDefault="00611242" w:rsidP="00611242">
                                  <w:pPr>
                                    <w:pStyle w:val="Textkrper1"/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</w:pPr>
                                  <w:r w:rsidRPr="002F0E6A">
                                    <w:rPr>
                                      <w:color w:val="4F6228" w:themeColor="accent6" w:themeShade="80"/>
                                      <w:sz w:val="24"/>
                                    </w:rPr>
                                    <w:t xml:space="preserve">WIR FREUEN UNS AUF DICH </w:t>
                                  </w:r>
                                </w:p>
                                <w:p w:rsidR="00611242" w:rsidRDefault="00611242" w:rsidP="00EB68F1">
                                  <w:pPr>
                                    <w:pStyle w:val="Textkrper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DD590D" w:rsidRPr="00EB68F1" w:rsidRDefault="00DD590D" w:rsidP="00EB68F1">
                                  <w:pPr>
                                    <w:pStyle w:val="Textkrper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274320" rIns="5486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9" type="#_x0000_t202" alt="Farbiger Textblock" style="position:absolute;margin-left:238.6pt;margin-top:197.75pt;width:290.45pt;height:45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" fillcolor="#faf28d [3204]" stroked="f" strokeweight=".5pt">
                      <v:fill opacity="41891f"/>
                      <v:textbox inset="36pt,21.6pt,43.2pt">
                        <w:txbxContent>
                          <w:p w:rsidR="00DD590D" w:rsidRPr="002F0E6A" w:rsidRDefault="00DD590D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HERZLICHE EINLADUNG</w:t>
                            </w:r>
                          </w:p>
                          <w:p w:rsidR="00EB68F1" w:rsidRPr="002F0E6A" w:rsidRDefault="00DD590D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 MIT KLANG UND FOKUS GEMEINSAME ZEICHEN NACH AUSSEN SENDEN</w:t>
                            </w:r>
                          </w:p>
                          <w:p w:rsidR="00DD590D" w:rsidRPr="002F0E6A" w:rsidRDefault="00DD590D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UND RUHE IM INNEREN FINDEN</w:t>
                            </w:r>
                          </w:p>
                          <w:p w:rsidR="00DD590D" w:rsidRPr="002F0E6A" w:rsidRDefault="00DD590D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KOMM VORBEI UND UNTERSTÜTZE DIESE </w:t>
                            </w:r>
                            <w:r w:rsidR="008B240B"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GEMEINSAME </w:t>
                            </w: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KRAFT</w:t>
                            </w:r>
                          </w:p>
                          <w:p w:rsidR="008B240B" w:rsidRPr="002F0E6A" w:rsidRDefault="008B240B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MIT HELI UND WOLFGANG</w:t>
                            </w:r>
                          </w:p>
                          <w:p w:rsidR="00752294" w:rsidRPr="002F0E6A" w:rsidRDefault="00752294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BITTE UM ANMELDUNG UNTER TEL: 0664 35 13 188</w:t>
                            </w:r>
                            <w:r w:rsidR="00611242"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 </w:t>
                            </w: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 </w:t>
                            </w:r>
                          </w:p>
                          <w:p w:rsidR="008B240B" w:rsidRPr="002F0E6A" w:rsidRDefault="00752294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TROMMLE </w:t>
                            </w:r>
                            <w:r w:rsidR="00611242"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AKTIV </w:t>
                            </w: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MIT ODER SPÜRE </w:t>
                            </w:r>
                            <w:r w:rsidR="008B240B"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EINFACH </w:t>
                            </w: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DIE SCHWINGUNGEN UND LASS DICH INSPIRIEREN </w:t>
                            </w:r>
                          </w:p>
                          <w:p w:rsidR="00752294" w:rsidRPr="002F0E6A" w:rsidRDefault="00D07BC0" w:rsidP="00EB68F1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>
                              <w:rPr>
                                <w:color w:val="4F6228" w:themeColor="accent6" w:themeShade="80"/>
                                <w:sz w:val="24"/>
                              </w:rPr>
                              <w:t>FREITAG 25.2.</w:t>
                            </w:r>
                            <w:bookmarkStart w:id="1" w:name="_GoBack"/>
                            <w:bookmarkEnd w:id="1"/>
                            <w:r w:rsidR="008B240B"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.2022 19:00 UHR</w:t>
                            </w:r>
                          </w:p>
                          <w:p w:rsidR="00611242" w:rsidRPr="002F0E6A" w:rsidRDefault="00611242" w:rsidP="00611242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MITNEHMEN: </w:t>
                            </w:r>
                          </w:p>
                          <w:p w:rsidR="00611242" w:rsidRPr="002F0E6A" w:rsidRDefault="00611242" w:rsidP="00611242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>TROMMEL FALLS VORHANDEN , WARME SOCKEN, DECKE</w:t>
                            </w:r>
                          </w:p>
                          <w:p w:rsidR="00611242" w:rsidRPr="002F0E6A" w:rsidRDefault="00611242" w:rsidP="00611242">
                            <w:pPr>
                              <w:pStyle w:val="Textkrper1"/>
                              <w:rPr>
                                <w:color w:val="4F6228" w:themeColor="accent6" w:themeShade="80"/>
                                <w:sz w:val="24"/>
                              </w:rPr>
                            </w:pPr>
                            <w:r w:rsidRPr="002F0E6A">
                              <w:rPr>
                                <w:color w:val="4F6228" w:themeColor="accent6" w:themeShade="80"/>
                                <w:sz w:val="24"/>
                              </w:rPr>
                              <w:t xml:space="preserve">WIR FREUEN UNS AUF DICH </w:t>
                            </w:r>
                          </w:p>
                          <w:p w:rsidR="00611242" w:rsidRDefault="00611242" w:rsidP="00EB68F1">
                            <w:pPr>
                              <w:pStyle w:val="Textkrper1"/>
                              <w:rPr>
                                <w:sz w:val="24"/>
                              </w:rPr>
                            </w:pPr>
                          </w:p>
                          <w:p w:rsidR="00DD590D" w:rsidRPr="00EB68F1" w:rsidRDefault="00DD590D" w:rsidP="00EB68F1">
                            <w:pPr>
                              <w:pStyle w:val="Textkrper1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3281" w:tblpY="7961"/>
        <w:tblW w:w="7200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</w:tblGrid>
      <w:tr w:rsidR="00561F28" w:rsidTr="001C1582">
        <w:trPr>
          <w:trHeight w:val="3900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61F28" w:rsidRDefault="00EB68F1" w:rsidP="00EB68F1">
            <w:pPr>
              <w:framePr w:hSpace="0" w:wrap="auto" w:vAnchor="margin" w:hAnchor="text" w:xAlign="left" w:yAlign="inline"/>
              <w:jc w:val="righ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5D709438" wp14:editId="42F30FD2">
                      <wp:extent cx="4089400" cy="558800"/>
                      <wp:effectExtent l="0" t="0" r="0" b="0"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9400" cy="55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003F" w:rsidRPr="00EB68F1" w:rsidRDefault="0044003F" w:rsidP="00EB68F1">
                                  <w:pPr>
                                    <w:pStyle w:val="Textkrper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5486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709438" id="Textfeld 5" o:spid="_x0000_s1030" type="#_x0000_t202" style="width:322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" filled="f" stroked="f" strokeweight=".5pt">
                      <v:textbox inset=",14.4pt,43.2pt">
                        <w:txbxContent>
                          <w:p w:rsidR="0044003F" w:rsidRPr="00EB68F1" w:rsidRDefault="0044003F" w:rsidP="00EB68F1">
                            <w:pPr>
                              <w:pStyle w:val="Textkrper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Tabellenraster"/>
        <w:tblpPr w:leftFromText="180" w:rightFromText="180" w:vertAnchor="page" w:horzAnchor="margin" w:tblpY="541"/>
        <w:tblW w:w="4799" w:type="dxa"/>
        <w:tblBorders>
          <w:top w:val="none" w:sz="0" w:space="0" w:color="auto"/>
          <w:left w:val="none" w:sz="0" w:space="0" w:color="auto"/>
          <w:bottom w:val="single" w:sz="18" w:space="0" w:color="023133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222"/>
      </w:tblGrid>
      <w:tr w:rsidR="00334A2D" w:rsidRPr="00334A2D" w:rsidTr="00334A2D">
        <w:trPr>
          <w:trHeight w:val="91"/>
        </w:trPr>
        <w:tc>
          <w:tcPr>
            <w:tcW w:w="4577" w:type="dxa"/>
          </w:tcPr>
          <w:p w:rsidR="00334A2D" w:rsidRPr="00334A2D" w:rsidRDefault="00334A2D" w:rsidP="00334A2D">
            <w:pPr>
              <w:pStyle w:val="berschrift2"/>
              <w:framePr w:hSpace="0" w:wrap="auto" w:vAnchor="margin" w:hAnchor="text" w:xAlign="left" w:yAlign="inline"/>
              <w:rPr>
                <w:color w:val="FFFFFF" w:themeColor="background1"/>
                <w:sz w:val="36"/>
                <w:szCs w:val="36"/>
              </w:rPr>
            </w:pPr>
            <w:r w:rsidRPr="00334A2D">
              <w:rPr>
                <w:color w:val="FFFFFF" w:themeColor="background1"/>
                <w:sz w:val="36"/>
                <w:szCs w:val="36"/>
              </w:rPr>
              <w:t xml:space="preserve">TAMAYA SPORT + </w:t>
            </w:r>
          </w:p>
          <w:p w:rsidR="00334A2D" w:rsidRPr="00334A2D" w:rsidRDefault="00334A2D" w:rsidP="00334A2D">
            <w:pPr>
              <w:framePr w:hSpace="0" w:wrap="auto" w:vAnchor="margin" w:hAnchor="text" w:xAlign="left" w:yAlign="inline"/>
              <w:rPr>
                <w:b/>
                <w:color w:val="FFFFFF" w:themeColor="background1"/>
              </w:rPr>
            </w:pPr>
            <w:r w:rsidRPr="00334A2D">
              <w:rPr>
                <w:b/>
                <w:color w:val="FFFFFF" w:themeColor="background1"/>
              </w:rPr>
              <w:t>GESUNDHEITSZENTRUM</w:t>
            </w:r>
          </w:p>
          <w:p w:rsidR="00334A2D" w:rsidRPr="00334A2D" w:rsidRDefault="00334A2D" w:rsidP="00334A2D">
            <w:pPr>
              <w:framePr w:hSpace="0" w:wrap="auto" w:vAnchor="margin" w:hAnchor="text" w:xAlign="left" w:yAlign="inline"/>
              <w:rPr>
                <w:b/>
                <w:color w:val="FFFFFF" w:themeColor="background1"/>
              </w:rPr>
            </w:pPr>
            <w:r w:rsidRPr="00334A2D">
              <w:rPr>
                <w:b/>
                <w:color w:val="FFFFFF" w:themeColor="background1"/>
              </w:rPr>
              <w:t>NEUDORF 6 3335 GAFLENZ</w:t>
            </w:r>
          </w:p>
        </w:tc>
        <w:tc>
          <w:tcPr>
            <w:tcW w:w="222" w:type="dxa"/>
          </w:tcPr>
          <w:p w:rsidR="00334A2D" w:rsidRPr="00334A2D" w:rsidRDefault="00334A2D" w:rsidP="00334A2D">
            <w:pPr>
              <w:pStyle w:val="berschrift2"/>
              <w:framePr w:hSpace="0" w:wrap="auto" w:vAnchor="margin" w:hAnchor="text" w:xAlign="left" w:yAlign="inline"/>
              <w:spacing w:after="300"/>
              <w:jc w:val="right"/>
              <w:rPr>
                <w:color w:val="FFFFFF" w:themeColor="background1"/>
              </w:rPr>
            </w:pPr>
          </w:p>
        </w:tc>
      </w:tr>
      <w:tr w:rsidR="00334A2D" w:rsidRPr="00334A2D" w:rsidTr="00334A2D">
        <w:trPr>
          <w:trHeight w:val="91"/>
        </w:trPr>
        <w:tc>
          <w:tcPr>
            <w:tcW w:w="4577" w:type="dxa"/>
          </w:tcPr>
          <w:p w:rsidR="00334A2D" w:rsidRPr="00334A2D" w:rsidRDefault="00334A2D" w:rsidP="00334A2D">
            <w:pPr>
              <w:pStyle w:val="berschrift2"/>
              <w:framePr w:hSpace="0" w:wrap="auto" w:vAnchor="margin" w:hAnchor="text" w:xAlign="left" w:yAlign="inline"/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www.tamaya.at</w:t>
            </w:r>
          </w:p>
        </w:tc>
        <w:tc>
          <w:tcPr>
            <w:tcW w:w="222" w:type="dxa"/>
          </w:tcPr>
          <w:p w:rsidR="00334A2D" w:rsidRPr="00334A2D" w:rsidRDefault="00334A2D" w:rsidP="00334A2D">
            <w:pPr>
              <w:pStyle w:val="berschrift2"/>
              <w:framePr w:hSpace="0" w:wrap="auto" w:vAnchor="margin" w:hAnchor="text" w:xAlign="left" w:yAlign="inline"/>
              <w:spacing w:after="300"/>
              <w:jc w:val="right"/>
              <w:rPr>
                <w:color w:val="FFFFFF" w:themeColor="background1"/>
              </w:rPr>
            </w:pPr>
          </w:p>
        </w:tc>
      </w:tr>
      <w:tr w:rsidR="00334A2D" w:rsidRPr="00334A2D" w:rsidTr="00334A2D">
        <w:trPr>
          <w:trHeight w:val="31"/>
        </w:trPr>
        <w:tc>
          <w:tcPr>
            <w:tcW w:w="4577" w:type="dxa"/>
          </w:tcPr>
          <w:p w:rsidR="00334A2D" w:rsidRPr="00334A2D" w:rsidRDefault="00334A2D" w:rsidP="00334A2D">
            <w:pPr>
              <w:pStyle w:val="berschrift2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222" w:type="dxa"/>
          </w:tcPr>
          <w:p w:rsidR="00334A2D" w:rsidRPr="00334A2D" w:rsidRDefault="00334A2D" w:rsidP="00334A2D">
            <w:pPr>
              <w:pStyle w:val="berschrift2"/>
              <w:framePr w:hSpace="0" w:wrap="auto" w:vAnchor="margin" w:hAnchor="text" w:xAlign="left" w:yAlign="inline"/>
              <w:spacing w:after="300"/>
              <w:jc w:val="right"/>
              <w:rPr>
                <w:color w:val="FFFFFF" w:themeColor="background1"/>
              </w:rPr>
            </w:pPr>
          </w:p>
        </w:tc>
      </w:tr>
    </w:tbl>
    <w:p w:rsidR="00AC0C2B" w:rsidRPr="00334A2D" w:rsidRDefault="007D48CB" w:rsidP="00561F28">
      <w:pPr>
        <w:framePr w:hSpace="0" w:wrap="auto" w:vAnchor="margin" w:hAnchor="text" w:xAlign="left" w:yAlign="inline"/>
        <w:rPr>
          <w:b/>
          <w:color w:val="FFFFFF" w:themeColor="background1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1B2BF36" wp14:editId="055EF868">
            <wp:simplePos x="0" y="0"/>
            <wp:positionH relativeFrom="column">
              <wp:posOffset>-1117600</wp:posOffset>
            </wp:positionH>
            <wp:positionV relativeFrom="paragraph">
              <wp:posOffset>-980440</wp:posOffset>
            </wp:positionV>
            <wp:extent cx="7772400" cy="10801350"/>
            <wp:effectExtent l="0" t="0" r="0" b="0"/>
            <wp:wrapNone/>
            <wp:docPr id="7" name="Bild 7" descr="Schöne bewaldete Berggipfel mit Ne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03-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65E2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-657225</wp:posOffset>
            </wp:positionV>
            <wp:extent cx="1580523" cy="1488632"/>
            <wp:effectExtent l="0" t="0" r="63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MAYA Logo fertig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23" cy="148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294" w:rsidRPr="00334A2D">
        <w:rPr>
          <w:b/>
          <w:noProof/>
          <w:color w:val="FFFFFF" w:themeColor="background1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-714376</wp:posOffset>
            </wp:positionH>
            <wp:positionV relativeFrom="paragraph">
              <wp:posOffset>7191376</wp:posOffset>
            </wp:positionV>
            <wp:extent cx="3010535" cy="2282778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95879188_1c934950b0_b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48359" cy="23114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C2B" w:rsidRPr="00334A2D" w:rsidSect="001C1582"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72D" w:rsidRDefault="00A6472D" w:rsidP="00561F28">
      <w:pPr>
        <w:framePr w:wrap="around"/>
      </w:pPr>
      <w:r>
        <w:separator/>
      </w:r>
    </w:p>
  </w:endnote>
  <w:endnote w:type="continuationSeparator" w:id="0">
    <w:p w:rsidR="00A6472D" w:rsidRDefault="00A6472D" w:rsidP="00561F2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72D" w:rsidRDefault="00A6472D" w:rsidP="00561F28">
      <w:pPr>
        <w:framePr w:wrap="around"/>
      </w:pPr>
      <w:r>
        <w:separator/>
      </w:r>
    </w:p>
  </w:footnote>
  <w:footnote w:type="continuationSeparator" w:id="0">
    <w:p w:rsidR="00A6472D" w:rsidRDefault="00A6472D" w:rsidP="00561F28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fff5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90D"/>
    <w:rsid w:val="000A6505"/>
    <w:rsid w:val="00101642"/>
    <w:rsid w:val="00114D29"/>
    <w:rsid w:val="00143E3B"/>
    <w:rsid w:val="001C1582"/>
    <w:rsid w:val="00223FCB"/>
    <w:rsid w:val="00283E9B"/>
    <w:rsid w:val="002E0112"/>
    <w:rsid w:val="002F0E6A"/>
    <w:rsid w:val="003320D9"/>
    <w:rsid w:val="00334A2D"/>
    <w:rsid w:val="003700D4"/>
    <w:rsid w:val="003B2A3B"/>
    <w:rsid w:val="003D7FD6"/>
    <w:rsid w:val="0044003F"/>
    <w:rsid w:val="004A79BD"/>
    <w:rsid w:val="004D33AE"/>
    <w:rsid w:val="004E65E2"/>
    <w:rsid w:val="005248CE"/>
    <w:rsid w:val="00561F28"/>
    <w:rsid w:val="0057408E"/>
    <w:rsid w:val="00611242"/>
    <w:rsid w:val="00640E8B"/>
    <w:rsid w:val="006779D6"/>
    <w:rsid w:val="006D7548"/>
    <w:rsid w:val="00752294"/>
    <w:rsid w:val="00794166"/>
    <w:rsid w:val="007D48CB"/>
    <w:rsid w:val="008057EC"/>
    <w:rsid w:val="00815601"/>
    <w:rsid w:val="00860DF9"/>
    <w:rsid w:val="00883014"/>
    <w:rsid w:val="008A1066"/>
    <w:rsid w:val="008B240B"/>
    <w:rsid w:val="0092724E"/>
    <w:rsid w:val="00A21ECD"/>
    <w:rsid w:val="00A22B06"/>
    <w:rsid w:val="00A42BD0"/>
    <w:rsid w:val="00A6472D"/>
    <w:rsid w:val="00AC0C2B"/>
    <w:rsid w:val="00AF15F6"/>
    <w:rsid w:val="00B231A1"/>
    <w:rsid w:val="00C3361F"/>
    <w:rsid w:val="00D07BC0"/>
    <w:rsid w:val="00D31A78"/>
    <w:rsid w:val="00DD590D"/>
    <w:rsid w:val="00EB68F1"/>
    <w:rsid w:val="00FC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f5d6"/>
    </o:shapedefaults>
    <o:shapelayout v:ext="edit">
      <o:idmap v:ext="edit" data="1"/>
    </o:shapelayout>
  </w:shapeDefaults>
  <w:decimalSymbol w:val=","/>
  <w:listSeparator w:val=";"/>
  <w15:docId w15:val="{3033AE4A-603A-445F-BDF8-7113E714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1F28"/>
    <w:pPr>
      <w:framePr w:hSpace="180" w:wrap="around" w:vAnchor="page" w:hAnchor="margin" w:xAlign="center" w:y="601"/>
    </w:pPr>
    <w:rPr>
      <w:rFonts w:asciiTheme="minorHAnsi" w:hAnsiTheme="minorHAnsi"/>
      <w:color w:val="023133" w:themeColor="text2"/>
      <w:sz w:val="32"/>
      <w:szCs w:val="24"/>
    </w:rPr>
  </w:style>
  <w:style w:type="paragraph" w:styleId="berschrift1">
    <w:name w:val="heading 1"/>
    <w:basedOn w:val="Standard"/>
    <w:next w:val="Standard"/>
    <w:qFormat/>
    <w:rsid w:val="00101642"/>
    <w:pPr>
      <w:framePr w:wrap="around"/>
      <w:spacing w:before="240"/>
      <w:outlineLvl w:val="0"/>
    </w:pPr>
    <w:rPr>
      <w:rFonts w:asciiTheme="majorHAnsi" w:hAnsiTheme="majorHAnsi"/>
      <w:b/>
      <w:color w:val="FAF28D" w:themeColor="accent1"/>
      <w:sz w:val="94"/>
      <w:szCs w:val="130"/>
    </w:rPr>
  </w:style>
  <w:style w:type="paragraph" w:styleId="berschrift2">
    <w:name w:val="heading 2"/>
    <w:basedOn w:val="Standard"/>
    <w:next w:val="Standard"/>
    <w:qFormat/>
    <w:rsid w:val="00EB68F1"/>
    <w:pPr>
      <w:framePr w:wrap="around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AC0C2B"/>
    <w:pPr>
      <w:framePr w:wrap="around"/>
      <w:outlineLvl w:val="2"/>
    </w:pPr>
    <w:rPr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C0C2B"/>
    <w:pPr>
      <w:framePr w:wrap="around"/>
    </w:pPr>
    <w:rPr>
      <w:rFonts w:ascii="Tahoma" w:hAnsi="Tahoma" w:cs="Tahoma"/>
      <w:sz w:val="16"/>
      <w:szCs w:val="16"/>
    </w:rPr>
  </w:style>
  <w:style w:type="paragraph" w:customStyle="1" w:styleId="Textkrper1">
    <w:name w:val="Textkörper1"/>
    <w:basedOn w:val="Standard"/>
    <w:qFormat/>
    <w:rsid w:val="00EB68F1"/>
    <w:pPr>
      <w:framePr w:hSpace="0" w:wrap="auto" w:vAnchor="margin" w:hAnchor="text" w:xAlign="left" w:yAlign="inline"/>
      <w:spacing w:after="120" w:line="360" w:lineRule="auto"/>
      <w:jc w:val="right"/>
    </w:pPr>
    <w:rPr>
      <w:b/>
      <w:sz w:val="28"/>
    </w:rPr>
  </w:style>
  <w:style w:type="paragraph" w:customStyle="1" w:styleId="Untersttztvon">
    <w:name w:val="Unterstützt von"/>
    <w:basedOn w:val="Textkrper1"/>
    <w:qFormat/>
    <w:rsid w:val="004D33AE"/>
    <w:pPr>
      <w:spacing w:line="240" w:lineRule="auto"/>
    </w:pPr>
    <w:rPr>
      <w:color w:val="FAF28D" w:themeColor="accent1"/>
    </w:rPr>
  </w:style>
  <w:style w:type="character" w:styleId="Platzhaltertext">
    <w:name w:val="Placeholder Text"/>
    <w:basedOn w:val="Absatz-Standardschriftart"/>
    <w:uiPriority w:val="99"/>
    <w:semiHidden/>
    <w:rsid w:val="00AF15F6"/>
    <w:rPr>
      <w:color w:val="808080"/>
    </w:rPr>
  </w:style>
  <w:style w:type="paragraph" w:styleId="Kopfzeile">
    <w:name w:val="header"/>
    <w:basedOn w:val="Standard"/>
    <w:link w:val="KopfzeileZchn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815601"/>
    <w:rPr>
      <w:rFonts w:ascii="Trebuchet MS" w:hAnsi="Trebuchet MS"/>
      <w:color w:val="704300"/>
      <w:sz w:val="24"/>
      <w:szCs w:val="24"/>
    </w:rPr>
  </w:style>
  <w:style w:type="paragraph" w:styleId="Fuzeile">
    <w:name w:val="footer"/>
    <w:basedOn w:val="Standard"/>
    <w:link w:val="FuzeileZchn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815601"/>
    <w:rPr>
      <w:rFonts w:ascii="Trebuchet MS" w:hAnsi="Trebuchet MS"/>
      <w:color w:val="704300"/>
      <w:sz w:val="24"/>
      <w:szCs w:val="24"/>
    </w:rPr>
  </w:style>
  <w:style w:type="table" w:styleId="Tabellenraster">
    <w:name w:val="Table Grid"/>
    <w:basedOn w:val="NormaleTabelle"/>
    <w:rsid w:val="00561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aya\AppData\Roaming\Microsoft\Templates\Veranstaltungs-Flyer%20zum%20Tag%20der%20Erde.dotx" TargetMode="External"/></Relationship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023133"/>
      </a:dk2>
      <a:lt2>
        <a:srgbClr val="F2F2F2"/>
      </a:lt2>
      <a:accent1>
        <a:srgbClr val="FAF28D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25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Veranstaltungs-Flyer zum Tag der Erde.dotx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Tamaya</dc:creator>
  <cp:keywords/>
  <dc:description/>
  <cp:lastModifiedBy>Gudrun Filzwieser</cp:lastModifiedBy>
  <cp:revision>9</cp:revision>
  <cp:lastPrinted>2022-01-21T11:22:00Z</cp:lastPrinted>
  <dcterms:created xsi:type="dcterms:W3CDTF">2022-01-21T10:24:00Z</dcterms:created>
  <dcterms:modified xsi:type="dcterms:W3CDTF">2022-02-18T15:36:00Z</dcterms:modified>
</cp:coreProperties>
</file>